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12BA7" w14:textId="77777777" w:rsidR="001526DF" w:rsidRPr="001173F2" w:rsidRDefault="006D759D" w:rsidP="00BC2975">
      <w:pPr>
        <w:jc w:val="center"/>
        <w:rPr>
          <w:b/>
          <w:sz w:val="32"/>
        </w:rPr>
      </w:pPr>
      <w:r>
        <w:rPr>
          <w:b/>
          <w:noProof/>
          <w:sz w:val="32"/>
        </w:rPr>
        <w:drawing>
          <wp:anchor distT="0" distB="0" distL="114300" distR="114300" simplePos="0" relativeHeight="251658240" behindDoc="0" locked="0" layoutInCell="1" allowOverlap="1" wp14:anchorId="394E8365" wp14:editId="141379FC">
            <wp:simplePos x="685800" y="914400"/>
            <wp:positionH relativeFrom="margin">
              <wp:align>center</wp:align>
            </wp:positionH>
            <wp:positionV relativeFrom="margin">
              <wp:align>top</wp:align>
            </wp:positionV>
            <wp:extent cx="7132792" cy="16459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WSRF-eblast-heade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792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220F">
        <w:rPr>
          <w:b/>
          <w:sz w:val="32"/>
        </w:rPr>
        <w:t>RF1-</w:t>
      </w:r>
      <w:r w:rsidR="00B464AE">
        <w:rPr>
          <w:b/>
          <w:sz w:val="32"/>
        </w:rPr>
        <w:t>XXX</w:t>
      </w:r>
      <w:r w:rsidR="00CF220F">
        <w:rPr>
          <w:b/>
          <w:sz w:val="32"/>
        </w:rPr>
        <w:t xml:space="preserve">-3.0 </w:t>
      </w:r>
      <w:r w:rsidR="00A91121">
        <w:rPr>
          <w:b/>
          <w:sz w:val="32"/>
        </w:rPr>
        <w:t xml:space="preserve">Project Development </w:t>
      </w:r>
      <w:r w:rsidR="00CF220F">
        <w:rPr>
          <w:b/>
          <w:sz w:val="32"/>
        </w:rPr>
        <w:t>Loan Approval Checklist</w:t>
      </w:r>
    </w:p>
    <w:tbl>
      <w:tblPr>
        <w:tblStyle w:val="TableGrid"/>
        <w:tblW w:w="12167" w:type="dxa"/>
        <w:tblInd w:w="-905" w:type="dxa"/>
        <w:tblLook w:val="04A0" w:firstRow="1" w:lastRow="0" w:firstColumn="1" w:lastColumn="0" w:noHBand="0" w:noVBand="1"/>
      </w:tblPr>
      <w:tblGrid>
        <w:gridCol w:w="4410"/>
        <w:gridCol w:w="2763"/>
        <w:gridCol w:w="674"/>
        <w:gridCol w:w="4320"/>
      </w:tblGrid>
      <w:tr w:rsidR="007666B3" w14:paraId="08C42563" w14:textId="77777777" w:rsidTr="006A1D82">
        <w:tc>
          <w:tcPr>
            <w:tcW w:w="4410" w:type="dxa"/>
            <w:shd w:val="clear" w:color="auto" w:fill="BFBFBF" w:themeFill="background1" w:themeFillShade="BF"/>
          </w:tcPr>
          <w:p w14:paraId="49E44B22" w14:textId="77777777" w:rsidR="007666B3" w:rsidRPr="005C50D6" w:rsidRDefault="007666B3" w:rsidP="005C50D6">
            <w:pPr>
              <w:jc w:val="center"/>
              <w:rPr>
                <w:b/>
              </w:rPr>
            </w:pPr>
            <w:r w:rsidRPr="005C50D6">
              <w:rPr>
                <w:b/>
              </w:rPr>
              <w:t>Task</w:t>
            </w:r>
          </w:p>
        </w:tc>
        <w:tc>
          <w:tcPr>
            <w:tcW w:w="2763" w:type="dxa"/>
            <w:shd w:val="clear" w:color="auto" w:fill="BFBFBF" w:themeFill="background1" w:themeFillShade="BF"/>
          </w:tcPr>
          <w:p w14:paraId="562337F4" w14:textId="77777777" w:rsidR="007666B3" w:rsidRPr="005C50D6" w:rsidRDefault="007666B3" w:rsidP="005C50D6">
            <w:pPr>
              <w:jc w:val="center"/>
              <w:rPr>
                <w:b/>
              </w:rPr>
            </w:pPr>
            <w:r w:rsidRPr="005C50D6">
              <w:rPr>
                <w:b/>
              </w:rPr>
              <w:t>Completed</w:t>
            </w:r>
          </w:p>
        </w:tc>
        <w:tc>
          <w:tcPr>
            <w:tcW w:w="674" w:type="dxa"/>
            <w:shd w:val="clear" w:color="auto" w:fill="BFBFBF" w:themeFill="background1" w:themeFillShade="BF"/>
          </w:tcPr>
          <w:p w14:paraId="202662C9" w14:textId="77777777" w:rsidR="007666B3" w:rsidRPr="005C50D6" w:rsidRDefault="007666B3" w:rsidP="005C50D6">
            <w:pPr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4320" w:type="dxa"/>
            <w:shd w:val="clear" w:color="auto" w:fill="BFBFBF" w:themeFill="background1" w:themeFillShade="BF"/>
          </w:tcPr>
          <w:p w14:paraId="7BA87602" w14:textId="77777777" w:rsidR="007666B3" w:rsidRPr="005C50D6" w:rsidRDefault="007666B3" w:rsidP="005C50D6">
            <w:pPr>
              <w:jc w:val="center"/>
              <w:rPr>
                <w:b/>
              </w:rPr>
            </w:pPr>
            <w:r w:rsidRPr="005C50D6">
              <w:rPr>
                <w:b/>
              </w:rPr>
              <w:t>Notes</w:t>
            </w:r>
          </w:p>
        </w:tc>
      </w:tr>
      <w:tr w:rsidR="007666B3" w14:paraId="3F53FBA2" w14:textId="77777777" w:rsidTr="006A1D82">
        <w:tc>
          <w:tcPr>
            <w:tcW w:w="4410" w:type="dxa"/>
          </w:tcPr>
          <w:p w14:paraId="67DB07C7" w14:textId="77777777" w:rsidR="007666B3" w:rsidRPr="00472BD9" w:rsidRDefault="007666B3" w:rsidP="00A52923">
            <w:r w:rsidRPr="00472BD9">
              <w:t>ALF</w:t>
            </w:r>
          </w:p>
        </w:tc>
        <w:sdt>
          <w:sdtPr>
            <w:id w:val="1755398784"/>
            <w:placeholder>
              <w:docPart w:val="4F19B4A5390D4CB8BD4C6125E6C87CFE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58C63BB4" w14:textId="77777777" w:rsidR="007666B3" w:rsidRDefault="007666B3" w:rsidP="00A52923">
                <w:pPr>
                  <w:tabs>
                    <w:tab w:val="right" w:pos="1861"/>
                  </w:tabs>
                </w:pPr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1965184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47ED3D22" w14:textId="77777777" w:rsidR="007666B3" w:rsidRPr="00E1584B" w:rsidRDefault="007666B3" w:rsidP="00A52923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87324130"/>
            <w:placeholder>
              <w:docPart w:val="0C8244C6F1A24BF088C20BA09F0F2609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734F2BE6" w14:textId="77777777" w:rsidR="007666B3" w:rsidRDefault="0006392A" w:rsidP="00A52923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666B3" w14:paraId="1ED099B7" w14:textId="77777777" w:rsidTr="006A1D82">
        <w:tc>
          <w:tcPr>
            <w:tcW w:w="4410" w:type="dxa"/>
          </w:tcPr>
          <w:p w14:paraId="13E9510B" w14:textId="77777777" w:rsidR="007666B3" w:rsidRPr="00472BD9" w:rsidRDefault="007666B3" w:rsidP="00A52923">
            <w:r w:rsidRPr="00472BD9">
              <w:t>Info to VBB</w:t>
            </w:r>
          </w:p>
        </w:tc>
        <w:sdt>
          <w:sdtPr>
            <w:id w:val="1561591047"/>
            <w:placeholder>
              <w:docPart w:val="C4D2243DE378456CBD385A25A54260B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78D6C8A4" w14:textId="77777777" w:rsidR="007666B3" w:rsidRDefault="007666B3" w:rsidP="00A52923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1891726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62DC3DE0" w14:textId="77777777" w:rsidR="007666B3" w:rsidRPr="00E1584B" w:rsidRDefault="007666B3" w:rsidP="00A52923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2523845"/>
            <w:placeholder>
              <w:docPart w:val="8098D6FF8A534D52B94DE2C71DAE5740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363EB5C8" w14:textId="77777777" w:rsidR="007666B3" w:rsidRDefault="0006392A" w:rsidP="00A52923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666B3" w14:paraId="093F76F8" w14:textId="77777777" w:rsidTr="006A1D82">
        <w:tc>
          <w:tcPr>
            <w:tcW w:w="4410" w:type="dxa"/>
          </w:tcPr>
          <w:p w14:paraId="43A5D613" w14:textId="77777777" w:rsidR="007666B3" w:rsidRPr="00472BD9" w:rsidRDefault="007666B3" w:rsidP="00A52923">
            <w:r w:rsidRPr="00472BD9">
              <w:t>LGTS Check</w:t>
            </w:r>
          </w:p>
        </w:tc>
        <w:sdt>
          <w:sdtPr>
            <w:id w:val="1753150265"/>
            <w:placeholder>
              <w:docPart w:val="6508D837410F40CBA8E756BE77E5D0C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4C127383" w14:textId="77777777" w:rsidR="007666B3" w:rsidRDefault="007666B3" w:rsidP="00A52923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1747642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7AE655E8" w14:textId="77777777" w:rsidR="007666B3" w:rsidRPr="00E1584B" w:rsidRDefault="007666B3" w:rsidP="00A52923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89490266"/>
            <w:placeholder>
              <w:docPart w:val="8DA1F13F7C574086B4F734A9DBF71934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717AA601" w14:textId="77777777" w:rsidR="007666B3" w:rsidRDefault="0006392A" w:rsidP="00A52923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970571" w14:paraId="25AC8F9F" w14:textId="77777777" w:rsidTr="006A1D82">
        <w:tc>
          <w:tcPr>
            <w:tcW w:w="4410" w:type="dxa"/>
          </w:tcPr>
          <w:p w14:paraId="62C3AC48" w14:textId="77777777" w:rsidR="00970571" w:rsidRPr="00472BD9" w:rsidRDefault="00970571" w:rsidP="00A52923">
            <w:r>
              <w:t>Loan Number Check</w:t>
            </w:r>
          </w:p>
        </w:tc>
        <w:sdt>
          <w:sdtPr>
            <w:id w:val="-86613972"/>
            <w:placeholder>
              <w:docPart w:val="34D6E5E1C0AC4F3AA5CDB2182A94C109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07B53C19" w14:textId="77777777" w:rsidR="00970571" w:rsidRDefault="00970571" w:rsidP="00A52923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693769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4ECF3AD0" w14:textId="77777777" w:rsidR="00970571" w:rsidRDefault="00970571" w:rsidP="00A52923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77055166"/>
            <w:placeholder>
              <w:docPart w:val="DC3B92A52B1C465B87E1650E2309FC04"/>
            </w:placeholder>
            <w:showingPlcHdr/>
            <w:text/>
          </w:sdtPr>
          <w:sdtEndPr/>
          <w:sdtContent>
            <w:tc>
              <w:tcPr>
                <w:tcW w:w="4320" w:type="dxa"/>
              </w:tcPr>
              <w:p w14:paraId="7F100C15" w14:textId="77777777" w:rsidR="00970571" w:rsidRDefault="00970571" w:rsidP="00A52923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666B3" w14:paraId="514F8159" w14:textId="77777777" w:rsidTr="006A1D82">
        <w:tc>
          <w:tcPr>
            <w:tcW w:w="4410" w:type="dxa"/>
          </w:tcPr>
          <w:p w14:paraId="680E8254" w14:textId="77777777" w:rsidR="007666B3" w:rsidRPr="00472BD9" w:rsidRDefault="001D2977" w:rsidP="00A52923">
            <w:r>
              <w:t xml:space="preserve">EVT </w:t>
            </w:r>
            <w:r w:rsidR="006A1D82">
              <w:t>Notification Email</w:t>
            </w:r>
          </w:p>
        </w:tc>
        <w:sdt>
          <w:sdtPr>
            <w:id w:val="1274823755"/>
            <w:placeholder>
              <w:docPart w:val="D78723E4A6AF41D0BA7BA43AE8DF979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0FAAB9DE" w14:textId="77777777" w:rsidR="007666B3" w:rsidRPr="008900EB" w:rsidRDefault="007666B3" w:rsidP="00A52923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306059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23A93BF6" w14:textId="77777777" w:rsidR="007666B3" w:rsidRPr="00E1584B" w:rsidRDefault="007666B3" w:rsidP="00A52923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PlaceholderText"/>
            </w:rPr>
            <w:id w:val="946875"/>
            <w:placeholder>
              <w:docPart w:val="AC249C99088843BA9C6F7708FFE36A45"/>
            </w:placeholder>
            <w:showingPlcHdr/>
            <w:text w:multiLine="1"/>
          </w:sdtPr>
          <w:sdtEndPr>
            <w:rPr>
              <w:rStyle w:val="PlaceholderText"/>
            </w:rPr>
          </w:sdtEndPr>
          <w:sdtContent>
            <w:tc>
              <w:tcPr>
                <w:tcW w:w="4320" w:type="dxa"/>
              </w:tcPr>
              <w:p w14:paraId="2E6E1CB1" w14:textId="77777777" w:rsidR="007666B3" w:rsidRPr="00E1584B" w:rsidRDefault="0006392A" w:rsidP="00A52923">
                <w:pPr>
                  <w:rPr>
                    <w:rStyle w:val="PlaceholderText"/>
                  </w:rPr>
                </w:pPr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2823E9B3" w14:textId="77777777" w:rsidTr="006A1D82">
        <w:tc>
          <w:tcPr>
            <w:tcW w:w="4410" w:type="dxa"/>
          </w:tcPr>
          <w:p w14:paraId="7222255F" w14:textId="77777777" w:rsidR="00636ED1" w:rsidRPr="00472BD9" w:rsidRDefault="00636ED1" w:rsidP="00636ED1">
            <w:r w:rsidRPr="00472BD9">
              <w:t>Subsidy</w:t>
            </w:r>
          </w:p>
        </w:tc>
        <w:sdt>
          <w:sdtPr>
            <w:id w:val="-851182092"/>
            <w:placeholder>
              <w:docPart w:val="837939B46F434888BE723894FA79644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230098E3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846483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68F5FB2D" w14:textId="77777777" w:rsidR="00636ED1" w:rsidRDefault="00307CBA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60363646"/>
            <w:placeholder>
              <w:docPart w:val="45C6A9CCE3E54567943DCC2DD06B0BDA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3FB1EED3" w14:textId="77777777" w:rsidR="00636ED1" w:rsidRDefault="00636ED1" w:rsidP="00636ED1">
                <w:pPr>
                  <w:rPr>
                    <w:rStyle w:val="PlaceholderText"/>
                  </w:rPr>
                </w:pPr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07CBA" w14:paraId="67D78DA4" w14:textId="77777777" w:rsidTr="006A1D82">
        <w:tc>
          <w:tcPr>
            <w:tcW w:w="4410" w:type="dxa"/>
          </w:tcPr>
          <w:p w14:paraId="04C931BA" w14:textId="77777777" w:rsidR="00307CBA" w:rsidRPr="00472BD9" w:rsidRDefault="00307CBA" w:rsidP="00636ED1">
            <w:r>
              <w:t>VBB Capacity Review Email</w:t>
            </w:r>
          </w:p>
        </w:tc>
        <w:sdt>
          <w:sdtPr>
            <w:id w:val="1083965562"/>
            <w:placeholder>
              <w:docPart w:val="13ECF7D4D355481B9E9D32EBBEA6CF9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35855ACD" w14:textId="77777777" w:rsidR="00307CBA" w:rsidRDefault="00307CBA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505276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57F94715" w14:textId="235B13D4" w:rsidR="00307CBA" w:rsidRDefault="004F0009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29903937"/>
            <w:placeholder>
              <w:docPart w:val="ED520BE5D42244908AF8D56CB4C2463F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1128DDF4" w14:textId="77777777" w:rsidR="00307CBA" w:rsidRDefault="00307CBA" w:rsidP="00636ED1">
                <w:pPr>
                  <w:rPr>
                    <w:rStyle w:val="PlaceholderText"/>
                  </w:rPr>
                </w:pPr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F0009" w14:paraId="37143DFE" w14:textId="77777777" w:rsidTr="006A1D82">
        <w:tc>
          <w:tcPr>
            <w:tcW w:w="4410" w:type="dxa"/>
          </w:tcPr>
          <w:p w14:paraId="4D8C3ECC" w14:textId="77DB3878" w:rsidR="004F0009" w:rsidRPr="00472BD9" w:rsidRDefault="004F0009" w:rsidP="00636ED1">
            <w:r>
              <w:t>Asset Useful Life Loan Term Check</w:t>
            </w:r>
          </w:p>
        </w:tc>
        <w:sdt>
          <w:sdtPr>
            <w:id w:val="1041867484"/>
            <w:placeholder>
              <w:docPart w:val="C5C1C49261C64103A7F9A78525F0F1FE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763" w:type="dxa"/>
              </w:tcPr>
              <w:p w14:paraId="1851FE04" w14:textId="1C548D35" w:rsidR="004F0009" w:rsidRDefault="004F0009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1051961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4" w:type="dxa"/>
              </w:tcPr>
              <w:p w14:paraId="1C8A9421" w14:textId="7B7A7977" w:rsidR="004F0009" w:rsidRDefault="004F0009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212108433"/>
            <w:placeholder>
              <w:docPart w:val="9CAB7D82C6E34607BB6E698D128BE4B8"/>
            </w:placeholder>
            <w:showingPlcHdr/>
            <w:text w:multiLine="1"/>
          </w:sdtPr>
          <w:sdtContent>
            <w:tc>
              <w:tcPr>
                <w:tcW w:w="4320" w:type="dxa"/>
              </w:tcPr>
              <w:p w14:paraId="0B618411" w14:textId="2D7288C3" w:rsidR="004F0009" w:rsidRDefault="004F0009" w:rsidP="00636ED1">
                <w:pPr>
                  <w:rPr>
                    <w:rStyle w:val="PlaceholderText"/>
                  </w:rPr>
                </w:pPr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4EBB761F" w14:textId="77777777" w:rsidTr="006A1D82">
        <w:tc>
          <w:tcPr>
            <w:tcW w:w="4410" w:type="dxa"/>
          </w:tcPr>
          <w:p w14:paraId="5361A8AA" w14:textId="77777777" w:rsidR="00636ED1" w:rsidRPr="00472BD9" w:rsidRDefault="00636ED1" w:rsidP="00636ED1">
            <w:r w:rsidRPr="00472BD9">
              <w:t xml:space="preserve">ESA </w:t>
            </w:r>
            <w:r>
              <w:t>A</w:t>
            </w:r>
            <w:r w:rsidRPr="00472BD9">
              <w:t xml:space="preserve">pproval </w:t>
            </w:r>
            <w:r>
              <w:t>L</w:t>
            </w:r>
            <w:r w:rsidRPr="00472BD9">
              <w:t xml:space="preserve">etter from </w:t>
            </w:r>
            <w:r>
              <w:t>C</w:t>
            </w:r>
            <w:r w:rsidRPr="00472BD9">
              <w:t>onstruction</w:t>
            </w:r>
          </w:p>
        </w:tc>
        <w:sdt>
          <w:sdtPr>
            <w:id w:val="-1513757160"/>
            <w:placeholder>
              <w:docPart w:val="524C4D96B381498E8FC27C02A7A5091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649064A9" w14:textId="77777777" w:rsidR="00636ED1" w:rsidRPr="008900EB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773211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12729E9C" w14:textId="77777777" w:rsidR="00636ED1" w:rsidRPr="00E1584B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PlaceholderText"/>
            </w:rPr>
            <w:id w:val="-850264639"/>
            <w:placeholder>
              <w:docPart w:val="63EB9AE101A745949573AEC36265CE81"/>
            </w:placeholder>
            <w:showingPlcHdr/>
            <w:text w:multiLine="1"/>
          </w:sdtPr>
          <w:sdtEndPr>
            <w:rPr>
              <w:rStyle w:val="PlaceholderText"/>
            </w:rPr>
          </w:sdtEndPr>
          <w:sdtContent>
            <w:tc>
              <w:tcPr>
                <w:tcW w:w="4320" w:type="dxa"/>
              </w:tcPr>
              <w:p w14:paraId="523B79C6" w14:textId="77777777" w:rsidR="00636ED1" w:rsidRPr="00E1584B" w:rsidRDefault="00636ED1" w:rsidP="00636ED1">
                <w:pPr>
                  <w:rPr>
                    <w:rStyle w:val="PlaceholderText"/>
                  </w:rPr>
                </w:pPr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5D371542" w14:textId="77777777" w:rsidTr="006A1D82">
        <w:tc>
          <w:tcPr>
            <w:tcW w:w="4410" w:type="dxa"/>
          </w:tcPr>
          <w:p w14:paraId="08AF7143" w14:textId="77777777" w:rsidR="00636ED1" w:rsidRPr="00472BD9" w:rsidRDefault="00636ED1" w:rsidP="00636ED1">
            <w:r>
              <w:t>ESA</w:t>
            </w:r>
            <w:r w:rsidRPr="00472BD9">
              <w:t xml:space="preserve"> Step III </w:t>
            </w:r>
            <w:r>
              <w:t>Executed</w:t>
            </w:r>
          </w:p>
        </w:tc>
        <w:sdt>
          <w:sdtPr>
            <w:id w:val="-1472749602"/>
            <w:placeholder>
              <w:docPart w:val="2E82EE2535CF4A73B6871EEC71ED888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4D98BD54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13457768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77A41CE0" w14:textId="77777777" w:rsidR="00636ED1" w:rsidRPr="00E1584B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51723954"/>
            <w:placeholder>
              <w:docPart w:val="F7D9B1D247F8445AB54B4B2AC8B36AF8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6DF4A3A6" w14:textId="77777777" w:rsidR="00636ED1" w:rsidRDefault="00636ED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25A13089" w14:textId="77777777" w:rsidTr="006A1D82">
        <w:tc>
          <w:tcPr>
            <w:tcW w:w="4410" w:type="dxa"/>
          </w:tcPr>
          <w:p w14:paraId="25376BDB" w14:textId="77777777" w:rsidR="00636ED1" w:rsidRPr="00472BD9" w:rsidRDefault="00636ED1" w:rsidP="00636ED1">
            <w:r w:rsidRPr="00472BD9">
              <w:t xml:space="preserve">Loan </w:t>
            </w:r>
            <w:r>
              <w:t>R</w:t>
            </w:r>
            <w:r w:rsidRPr="00472BD9">
              <w:t xml:space="preserve">eceipt </w:t>
            </w:r>
            <w:r>
              <w:t>E</w:t>
            </w:r>
            <w:r w:rsidRPr="00472BD9">
              <w:t>mail</w:t>
            </w:r>
          </w:p>
        </w:tc>
        <w:sdt>
          <w:sdtPr>
            <w:id w:val="1837262459"/>
            <w:placeholder>
              <w:docPart w:val="9CAEBEAEB925402FA16F8D143DB6587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5A317318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878209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361944F3" w14:textId="77777777" w:rsidR="00636ED1" w:rsidRPr="00E1584B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72832808"/>
            <w:placeholder>
              <w:docPart w:val="C03D8CD9B0D546DFB3D567442D4828C3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0276E0F8" w14:textId="77777777" w:rsidR="00636ED1" w:rsidRDefault="00636ED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4717E1B2" w14:textId="77777777" w:rsidTr="006A1D82">
        <w:tc>
          <w:tcPr>
            <w:tcW w:w="4410" w:type="dxa"/>
          </w:tcPr>
          <w:p w14:paraId="33CFB238" w14:textId="77777777" w:rsidR="00636ED1" w:rsidRPr="00472BD9" w:rsidRDefault="00636ED1" w:rsidP="00636ED1">
            <w:r w:rsidRPr="00472BD9">
              <w:t xml:space="preserve">Signed Loan </w:t>
            </w:r>
            <w:r>
              <w:t>A</w:t>
            </w:r>
            <w:r w:rsidRPr="00472BD9">
              <w:t>pp</w:t>
            </w:r>
            <w:r>
              <w:t>lication</w:t>
            </w:r>
          </w:p>
        </w:tc>
        <w:sdt>
          <w:sdtPr>
            <w:id w:val="-318805145"/>
            <w:placeholder>
              <w:docPart w:val="578FAB9C48754F96AC460A20AD0BF28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41F4CC89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1765839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67577477" w14:textId="77777777" w:rsidR="00636ED1" w:rsidRPr="00E1584B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45244577"/>
            <w:placeholder>
              <w:docPart w:val="FBC0FD2BCC4F4DA9BED9906843EDE6CD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211BEB20" w14:textId="77777777" w:rsidR="00636ED1" w:rsidRDefault="00636ED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46AEA07A" w14:textId="77777777" w:rsidTr="006A1D82">
        <w:tc>
          <w:tcPr>
            <w:tcW w:w="4410" w:type="dxa"/>
          </w:tcPr>
          <w:p w14:paraId="7A3A56E8" w14:textId="77777777" w:rsidR="00636ED1" w:rsidRPr="00472BD9" w:rsidRDefault="00636ED1" w:rsidP="00636ED1">
            <w:r w:rsidRPr="00472BD9">
              <w:t>RFQ Certification</w:t>
            </w:r>
            <w:r>
              <w:t xml:space="preserve"> Package</w:t>
            </w:r>
          </w:p>
        </w:tc>
        <w:sdt>
          <w:sdtPr>
            <w:id w:val="-1657295323"/>
            <w:placeholder>
              <w:docPart w:val="858FAB4BE7B142D49DDE894B7497CA1F"/>
            </w:placeholder>
            <w:showingPlcHdr/>
            <w:date w:fullDate="2016-11-03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2B24FC0B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1247650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44E5EBEA" w14:textId="77777777" w:rsidR="00636ED1" w:rsidRPr="00E1584B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22310480"/>
            <w:placeholder>
              <w:docPart w:val="AC9B1172D0684BC5A23B002C492F4374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43985982" w14:textId="77777777" w:rsidR="00636ED1" w:rsidRDefault="00636ED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47606ECB" w14:textId="77777777" w:rsidTr="006A1D82">
        <w:tc>
          <w:tcPr>
            <w:tcW w:w="4410" w:type="dxa"/>
          </w:tcPr>
          <w:p w14:paraId="344F3067" w14:textId="77777777" w:rsidR="00636ED1" w:rsidRPr="00472BD9" w:rsidRDefault="00636ED1" w:rsidP="00636ED1">
            <w:r w:rsidRPr="00472BD9">
              <w:t xml:space="preserve">Bond </w:t>
            </w:r>
            <w:r>
              <w:t>V</w:t>
            </w:r>
            <w:r w:rsidRPr="00472BD9">
              <w:t>ote</w:t>
            </w:r>
            <w:r>
              <w:t xml:space="preserve"> Tally, Warning, and Certification</w:t>
            </w:r>
          </w:p>
        </w:tc>
        <w:sdt>
          <w:sdtPr>
            <w:id w:val="-1670012827"/>
            <w:placeholder>
              <w:docPart w:val="F0112A73ECB348BB8A9648D24BADD40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5D00AF37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5010952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7E4EBBF9" w14:textId="77777777" w:rsidR="00636ED1" w:rsidRPr="00E1584B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38180056"/>
            <w:placeholder>
              <w:docPart w:val="B9F520F16E1146BD9BED7532AE41441E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2D8E4E59" w14:textId="77777777" w:rsidR="00636ED1" w:rsidRDefault="00636ED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7586F0ED" w14:textId="77777777" w:rsidTr="006A1D82">
        <w:tc>
          <w:tcPr>
            <w:tcW w:w="4410" w:type="dxa"/>
          </w:tcPr>
          <w:p w14:paraId="59874001" w14:textId="77777777" w:rsidR="00636ED1" w:rsidRPr="00472BD9" w:rsidRDefault="00636ED1" w:rsidP="00636ED1">
            <w:r w:rsidRPr="00472BD9">
              <w:t>Bond Counsel Opinion</w:t>
            </w:r>
            <w:r>
              <w:t xml:space="preserve"> Letter</w:t>
            </w:r>
          </w:p>
        </w:tc>
        <w:sdt>
          <w:sdtPr>
            <w:id w:val="-1686976264"/>
            <w:placeholder>
              <w:docPart w:val="0ACA16053ED940CDA3BFB86FED40B1BE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34AF5389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588889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45247B32" w14:textId="77777777" w:rsidR="00636ED1" w:rsidRPr="00E1584B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126000185"/>
            <w:placeholder>
              <w:docPart w:val="29197EC64A0D40BA914BFE4C366434CA"/>
            </w:placeholder>
            <w:showingPlcHdr/>
            <w:text/>
          </w:sdtPr>
          <w:sdtEndPr/>
          <w:sdtContent>
            <w:tc>
              <w:tcPr>
                <w:tcW w:w="4320" w:type="dxa"/>
              </w:tcPr>
              <w:p w14:paraId="2397117F" w14:textId="77777777" w:rsidR="00636ED1" w:rsidRDefault="00636ED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1D6DED2C" w14:textId="77777777" w:rsidTr="006A1D82">
        <w:tc>
          <w:tcPr>
            <w:tcW w:w="4410" w:type="dxa"/>
          </w:tcPr>
          <w:p w14:paraId="54D5B25A" w14:textId="77777777" w:rsidR="00636ED1" w:rsidRPr="00472BD9" w:rsidRDefault="00494801" w:rsidP="00636ED1">
            <w:r>
              <w:t>Design Approval</w:t>
            </w:r>
          </w:p>
        </w:tc>
        <w:sdt>
          <w:sdtPr>
            <w:id w:val="1155109831"/>
            <w:placeholder>
              <w:docPart w:val="94637A1F34F347D6AD806AD11D480C29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25280315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42496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0B0B150C" w14:textId="77777777" w:rsidR="00636ED1" w:rsidRPr="00E1584B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169325757"/>
            <w:placeholder>
              <w:docPart w:val="793658067B024B58821F4C32D9732E72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43332DB9" w14:textId="77777777" w:rsidR="00636ED1" w:rsidRDefault="00636ED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0F9E37B7" w14:textId="77777777" w:rsidTr="006A1D82">
        <w:tc>
          <w:tcPr>
            <w:tcW w:w="4410" w:type="dxa"/>
          </w:tcPr>
          <w:p w14:paraId="1D307818" w14:textId="77777777" w:rsidR="00636ED1" w:rsidRPr="00472BD9" w:rsidRDefault="00494801" w:rsidP="00636ED1">
            <w:r>
              <w:t>GPR</w:t>
            </w:r>
          </w:p>
        </w:tc>
        <w:sdt>
          <w:sdtPr>
            <w:id w:val="-1596703189"/>
            <w:placeholder>
              <w:docPart w:val="8CEC3A7BCEB240A5B559425F77C85B4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677BF2A7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1134378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1918EAE1" w14:textId="77777777" w:rsidR="00636ED1" w:rsidRPr="00901236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63074553"/>
            <w:placeholder>
              <w:docPart w:val="3F569E441AF24CE5951BCA3006B89AAF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6BF77707" w14:textId="77777777" w:rsidR="00636ED1" w:rsidRDefault="00636ED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36ED1" w14:paraId="538B8E38" w14:textId="77777777" w:rsidTr="006A1D82">
        <w:tc>
          <w:tcPr>
            <w:tcW w:w="4410" w:type="dxa"/>
          </w:tcPr>
          <w:p w14:paraId="43CC17CF" w14:textId="77777777" w:rsidR="00636ED1" w:rsidRPr="00472BD9" w:rsidRDefault="00494801" w:rsidP="00636ED1">
            <w:r w:rsidRPr="00472BD9">
              <w:t xml:space="preserve">Project </w:t>
            </w:r>
            <w:r>
              <w:t>C</w:t>
            </w:r>
            <w:r w:rsidRPr="00472BD9">
              <w:t xml:space="preserve">ost </w:t>
            </w:r>
            <w:r>
              <w:t>S</w:t>
            </w:r>
            <w:r w:rsidRPr="00472BD9">
              <w:t>ummary</w:t>
            </w:r>
          </w:p>
        </w:tc>
        <w:sdt>
          <w:sdtPr>
            <w:id w:val="1364326189"/>
            <w:placeholder>
              <w:docPart w:val="249012A851344B10B1FAE7187B267AC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07BA401C" w14:textId="77777777" w:rsidR="00636ED1" w:rsidRDefault="00636ED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887645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0F3A38D5" w14:textId="77777777" w:rsidR="00636ED1" w:rsidRPr="00901236" w:rsidRDefault="00636ED1" w:rsidP="00636ED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7510492"/>
            <w:placeholder>
              <w:docPart w:val="AA6BB32105F740A6B8015B5C8DD5E47D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47A301DE" w14:textId="77777777" w:rsidR="00636ED1" w:rsidRDefault="00636ED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94801" w14:paraId="04006A57" w14:textId="77777777" w:rsidTr="006A1D82">
        <w:tc>
          <w:tcPr>
            <w:tcW w:w="4410" w:type="dxa"/>
          </w:tcPr>
          <w:p w14:paraId="2BDBDBC1" w14:textId="77777777" w:rsidR="00494801" w:rsidRPr="00472BD9" w:rsidRDefault="00494801" w:rsidP="00636ED1">
            <w:r>
              <w:t>Legal Admin Authorization Set up in LGTS and Approval Letter Sent</w:t>
            </w:r>
          </w:p>
        </w:tc>
        <w:sdt>
          <w:sdtPr>
            <w:id w:val="1891458215"/>
            <w:placeholder>
              <w:docPart w:val="12DC1A5707CF45A885EE96ACD77C870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2C8A33B0" w14:textId="77777777" w:rsidR="00494801" w:rsidRDefault="00494801" w:rsidP="00636ED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674" w:type="dxa"/>
          </w:tcPr>
          <w:p w14:paraId="4CED9FBC" w14:textId="77777777" w:rsidR="00494801" w:rsidRDefault="00494801" w:rsidP="00636ED1">
            <w:pPr>
              <w:rPr>
                <w:rStyle w:val="PlaceholderText"/>
              </w:rPr>
            </w:pPr>
          </w:p>
        </w:tc>
        <w:sdt>
          <w:sdtPr>
            <w:rPr>
              <w:color w:val="808080"/>
            </w:rPr>
            <w:id w:val="-993879178"/>
            <w:placeholder>
              <w:docPart w:val="A762B6E72820415E89C8D2C4B3516EAF"/>
            </w:placeholder>
            <w:showingPlcHdr/>
            <w:text w:multiLine="1"/>
          </w:sdtPr>
          <w:sdtEndPr>
            <w:rPr>
              <w:color w:val="auto"/>
            </w:rPr>
          </w:sdtEndPr>
          <w:sdtContent>
            <w:tc>
              <w:tcPr>
                <w:tcW w:w="4320" w:type="dxa"/>
              </w:tcPr>
              <w:p w14:paraId="5315BCFF" w14:textId="77777777" w:rsidR="00494801" w:rsidRDefault="00494801" w:rsidP="00636ED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94801" w14:paraId="7C6D83A3" w14:textId="77777777" w:rsidTr="006A1D82">
        <w:tc>
          <w:tcPr>
            <w:tcW w:w="4410" w:type="dxa"/>
          </w:tcPr>
          <w:p w14:paraId="1EFC4E12" w14:textId="77777777" w:rsidR="00494801" w:rsidRPr="00472BD9" w:rsidRDefault="00494801" w:rsidP="00494801">
            <w:r w:rsidRPr="00472BD9">
              <w:t xml:space="preserve">C&amp;E </w:t>
            </w:r>
            <w:r>
              <w:t>Certification</w:t>
            </w:r>
          </w:p>
        </w:tc>
        <w:sdt>
          <w:sdtPr>
            <w:id w:val="-696542873"/>
            <w:placeholder>
              <w:docPart w:val="512891B89B5C4C008943CDA9EC0F34F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504BC06F" w14:textId="77777777" w:rsidR="00494801" w:rsidRDefault="00494801" w:rsidP="0049480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27706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05224F80" w14:textId="77777777" w:rsidR="00494801" w:rsidRPr="009075AC" w:rsidRDefault="00494801" w:rsidP="0049480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4738113"/>
            <w:placeholder>
              <w:docPart w:val="F22B4FD708C54C36B3632E34550C4D64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10508791" w14:textId="77777777" w:rsidR="00494801" w:rsidRDefault="00494801" w:rsidP="0049480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94801" w14:paraId="51B4F96B" w14:textId="77777777" w:rsidTr="006A1D82">
        <w:tc>
          <w:tcPr>
            <w:tcW w:w="4410" w:type="dxa"/>
          </w:tcPr>
          <w:p w14:paraId="10600CBD" w14:textId="77777777" w:rsidR="00494801" w:rsidRPr="00472BD9" w:rsidRDefault="00494801" w:rsidP="00494801">
            <w:r w:rsidRPr="00472BD9">
              <w:t>FSP</w:t>
            </w:r>
            <w:r>
              <w:t xml:space="preserve"> Certification</w:t>
            </w:r>
          </w:p>
        </w:tc>
        <w:sdt>
          <w:sdtPr>
            <w:id w:val="1865484001"/>
            <w:placeholder>
              <w:docPart w:val="944A2BF3976C47D6AAFC7D7DD85092E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4FD56056" w14:textId="77777777" w:rsidR="00494801" w:rsidRDefault="00494801" w:rsidP="0049480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2035143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47DDAD7E" w14:textId="77777777" w:rsidR="00494801" w:rsidRPr="009075AC" w:rsidRDefault="00494801" w:rsidP="0049480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47230522"/>
            <w:placeholder>
              <w:docPart w:val="970464179BCA40208B47EE33DD92537D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1E5583FB" w14:textId="77777777" w:rsidR="00494801" w:rsidRDefault="00494801" w:rsidP="0049480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94801" w14:paraId="4080794A" w14:textId="77777777" w:rsidTr="006A1D82">
        <w:tc>
          <w:tcPr>
            <w:tcW w:w="4410" w:type="dxa"/>
          </w:tcPr>
          <w:p w14:paraId="26D1516B" w14:textId="77777777" w:rsidR="00494801" w:rsidRPr="00472BD9" w:rsidRDefault="00494801" w:rsidP="00494801">
            <w:r>
              <w:t>SAM search</w:t>
            </w:r>
          </w:p>
        </w:tc>
        <w:sdt>
          <w:sdtPr>
            <w:id w:val="-1390103438"/>
            <w:placeholder>
              <w:docPart w:val="BE3660DE27984CA0A7CE9B449313BA69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472D3DA7" w14:textId="77777777" w:rsidR="00494801" w:rsidRDefault="00494801" w:rsidP="0049480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2054040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2DA309F5" w14:textId="77777777" w:rsidR="00494801" w:rsidRDefault="00494801" w:rsidP="0049480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55492288"/>
            <w:placeholder>
              <w:docPart w:val="9E84C0A1667647D49F3016CFBA9A223F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62C1D11F" w14:textId="77777777" w:rsidR="00494801" w:rsidRDefault="00494801" w:rsidP="0049480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94801" w14:paraId="3D9D209C" w14:textId="77777777" w:rsidTr="006A1D82">
        <w:tc>
          <w:tcPr>
            <w:tcW w:w="4410" w:type="dxa"/>
          </w:tcPr>
          <w:p w14:paraId="1BB9DC5C" w14:textId="77777777" w:rsidR="00494801" w:rsidRPr="00472BD9" w:rsidRDefault="00494801" w:rsidP="00494801">
            <w:r>
              <w:t>Debarment</w:t>
            </w:r>
          </w:p>
        </w:tc>
        <w:sdt>
          <w:sdtPr>
            <w:id w:val="593373699"/>
            <w:placeholder>
              <w:docPart w:val="08E253AE75BD41A4BC8A137E96F0547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44476C0B" w14:textId="77777777" w:rsidR="00494801" w:rsidRDefault="00494801" w:rsidP="0049480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643171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0308CBCD" w14:textId="77777777" w:rsidR="00494801" w:rsidRPr="009075AC" w:rsidRDefault="00494801" w:rsidP="0049480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661424815"/>
            <w:placeholder>
              <w:docPart w:val="09408DDA6CD048A489FC85E42B2D195C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037F16DF" w14:textId="77777777" w:rsidR="00494801" w:rsidRDefault="00494801" w:rsidP="0049480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94801" w14:paraId="117B0DDF" w14:textId="77777777" w:rsidTr="006A1D82">
        <w:tc>
          <w:tcPr>
            <w:tcW w:w="4410" w:type="dxa"/>
          </w:tcPr>
          <w:p w14:paraId="4FF8E8F6" w14:textId="77777777" w:rsidR="00494801" w:rsidRPr="00472BD9" w:rsidRDefault="00494801" w:rsidP="00494801">
            <w:r>
              <w:t>Planning Advance</w:t>
            </w:r>
          </w:p>
        </w:tc>
        <w:sdt>
          <w:sdtPr>
            <w:id w:val="624896671"/>
            <w:placeholder>
              <w:docPart w:val="30D1A39D6CFA46EC91506A66081DE04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1B0E104B" w14:textId="77777777" w:rsidR="00494801" w:rsidRDefault="00494801" w:rsidP="00494801">
                <w:r w:rsidRPr="003A66F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1384917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0593C871" w14:textId="77777777" w:rsidR="00494801" w:rsidRDefault="00494801" w:rsidP="00494801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99071746"/>
            <w:placeholder>
              <w:docPart w:val="5D4E6D8A3BA0493FAD049178C28B8730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117D5D90" w14:textId="77777777" w:rsidR="00494801" w:rsidRDefault="00494801" w:rsidP="00494801">
                <w:r w:rsidRPr="002454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94801" w14:paraId="1856A6AA" w14:textId="77777777" w:rsidTr="006A1D82">
        <w:tc>
          <w:tcPr>
            <w:tcW w:w="4410" w:type="dxa"/>
          </w:tcPr>
          <w:p w14:paraId="38CFCC19" w14:textId="77777777" w:rsidR="00494801" w:rsidRDefault="00494801" w:rsidP="00494801">
            <w:r>
              <w:t xml:space="preserve">Municipal Support Letter </w:t>
            </w:r>
            <w:r w:rsidRPr="00636ED1">
              <w:rPr>
                <w:color w:val="FF0000"/>
              </w:rPr>
              <w:t>(VEDA)</w:t>
            </w:r>
          </w:p>
        </w:tc>
        <w:sdt>
          <w:sdtPr>
            <w:id w:val="277526271"/>
            <w:placeholder>
              <w:docPart w:val="75967EB174314842B01E40E2A7D7498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16D5BBBE" w14:textId="77777777" w:rsidR="00494801" w:rsidRDefault="00494801" w:rsidP="00494801">
                <w:r w:rsidRPr="0048498A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135754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209027A4" w14:textId="77777777" w:rsidR="00494801" w:rsidRDefault="00494801" w:rsidP="00494801">
                <w:pPr>
                  <w:rPr>
                    <w:rStyle w:val="PlaceholderText"/>
                  </w:rPr>
                </w:pPr>
                <w:r w:rsidRPr="00AC0D6D"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18312742"/>
            <w:placeholder>
              <w:docPart w:val="89ABC194A5444891B4CB6FE90AFAFA16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554D7A38" w14:textId="77777777" w:rsidR="00494801" w:rsidRDefault="00494801" w:rsidP="00494801">
                <w:r w:rsidRPr="004D20C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94801" w14:paraId="3E2A5C73" w14:textId="77777777" w:rsidTr="006A1D82">
        <w:tc>
          <w:tcPr>
            <w:tcW w:w="4410" w:type="dxa"/>
          </w:tcPr>
          <w:p w14:paraId="4F4485F3" w14:textId="77777777" w:rsidR="00494801" w:rsidRDefault="00494801" w:rsidP="00494801">
            <w:r>
              <w:t xml:space="preserve">Certificate of Public Good </w:t>
            </w:r>
            <w:r w:rsidRPr="00636ED1">
              <w:rPr>
                <w:color w:val="FF0000"/>
              </w:rPr>
              <w:t>(VEDA)</w:t>
            </w:r>
          </w:p>
        </w:tc>
        <w:sdt>
          <w:sdtPr>
            <w:id w:val="1550490205"/>
            <w:placeholder>
              <w:docPart w:val="319352E9E5064045A9A64E0BFF32208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12D38BFA" w14:textId="77777777" w:rsidR="00494801" w:rsidRDefault="00494801" w:rsidP="00494801">
                <w:r w:rsidRPr="0048498A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1702318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58ADC159" w14:textId="77777777" w:rsidR="00494801" w:rsidRDefault="00494801" w:rsidP="00494801">
                <w:pPr>
                  <w:rPr>
                    <w:rStyle w:val="PlaceholderText"/>
                  </w:rPr>
                </w:pPr>
                <w:r w:rsidRPr="00AC0D6D"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41571389"/>
            <w:placeholder>
              <w:docPart w:val="A03FB2B8CF304C1687B4903D73885A7A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1CDF50C5" w14:textId="77777777" w:rsidR="00494801" w:rsidRDefault="00494801" w:rsidP="00494801">
                <w:r w:rsidRPr="004D20C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94801" w14:paraId="281558F5" w14:textId="77777777" w:rsidTr="006A1D82">
        <w:tc>
          <w:tcPr>
            <w:tcW w:w="4410" w:type="dxa"/>
          </w:tcPr>
          <w:p w14:paraId="7A297B2B" w14:textId="77777777" w:rsidR="00494801" w:rsidRDefault="00494801" w:rsidP="00494801">
            <w:r>
              <w:t xml:space="preserve">PUC Approval </w:t>
            </w:r>
            <w:r w:rsidRPr="00636ED1">
              <w:rPr>
                <w:color w:val="FF0000"/>
              </w:rPr>
              <w:t>(VEDA)</w:t>
            </w:r>
          </w:p>
        </w:tc>
        <w:sdt>
          <w:sdtPr>
            <w:id w:val="1775597635"/>
            <w:placeholder>
              <w:docPart w:val="079F74877E8742ED9690671AFB32A32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63" w:type="dxa"/>
              </w:tcPr>
              <w:p w14:paraId="24672732" w14:textId="77777777" w:rsidR="00494801" w:rsidRPr="0048498A" w:rsidRDefault="00494801" w:rsidP="00494801">
                <w:r w:rsidRPr="0048498A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Style w:val="PlaceholderText"/>
            </w:rPr>
            <w:id w:val="-46265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PlaceholderText"/>
            </w:rPr>
          </w:sdtEndPr>
          <w:sdtContent>
            <w:tc>
              <w:tcPr>
                <w:tcW w:w="674" w:type="dxa"/>
              </w:tcPr>
              <w:p w14:paraId="24576555" w14:textId="77777777" w:rsidR="00494801" w:rsidRPr="00AC0D6D" w:rsidRDefault="00494801" w:rsidP="00494801">
                <w:pPr>
                  <w:rPr>
                    <w:rStyle w:val="PlaceholderText"/>
                    <w:rFonts w:ascii="MS Gothic" w:eastAsia="MS Gothic" w:hAnsi="MS Gothic"/>
                  </w:rPr>
                </w:pPr>
                <w:r w:rsidRPr="00AC0D6D">
                  <w:rPr>
                    <w:rStyle w:val="Placeholder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593351357"/>
            <w:placeholder>
              <w:docPart w:val="C969226D296B4CA3A4E909AF42A125B0"/>
            </w:placeholder>
            <w:showingPlcHdr/>
            <w:text w:multiLine="1"/>
          </w:sdtPr>
          <w:sdtEndPr/>
          <w:sdtContent>
            <w:tc>
              <w:tcPr>
                <w:tcW w:w="4320" w:type="dxa"/>
              </w:tcPr>
              <w:p w14:paraId="47D7423F" w14:textId="77777777" w:rsidR="00494801" w:rsidRPr="004D20C8" w:rsidRDefault="00494801" w:rsidP="00494801">
                <w:r w:rsidRPr="004D20C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6028253" w14:textId="77777777" w:rsidR="002A6523" w:rsidRDefault="002A6523"/>
    <w:sectPr w:rsidR="002A6523" w:rsidSect="006D759D">
      <w:pgSz w:w="12240" w:h="15840"/>
      <w:pgMar w:top="28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09"/>
    <w:rsid w:val="00015656"/>
    <w:rsid w:val="00017E06"/>
    <w:rsid w:val="000270BC"/>
    <w:rsid w:val="000559DE"/>
    <w:rsid w:val="0006392A"/>
    <w:rsid w:val="00101F69"/>
    <w:rsid w:val="00110A9B"/>
    <w:rsid w:val="001173F2"/>
    <w:rsid w:val="001526DF"/>
    <w:rsid w:val="001D2977"/>
    <w:rsid w:val="001E566D"/>
    <w:rsid w:val="002A6523"/>
    <w:rsid w:val="00304F5A"/>
    <w:rsid w:val="00307CBA"/>
    <w:rsid w:val="00384A78"/>
    <w:rsid w:val="00396946"/>
    <w:rsid w:val="00494801"/>
    <w:rsid w:val="004F0009"/>
    <w:rsid w:val="005074D1"/>
    <w:rsid w:val="00551745"/>
    <w:rsid w:val="005C50D6"/>
    <w:rsid w:val="00636ED1"/>
    <w:rsid w:val="006A1D82"/>
    <w:rsid w:val="006D06BE"/>
    <w:rsid w:val="006D759D"/>
    <w:rsid w:val="00764780"/>
    <w:rsid w:val="007666B3"/>
    <w:rsid w:val="00872036"/>
    <w:rsid w:val="00970571"/>
    <w:rsid w:val="009E2DA2"/>
    <w:rsid w:val="00A52923"/>
    <w:rsid w:val="00A91121"/>
    <w:rsid w:val="00B210D1"/>
    <w:rsid w:val="00B464AE"/>
    <w:rsid w:val="00BC2975"/>
    <w:rsid w:val="00C20A72"/>
    <w:rsid w:val="00C9642B"/>
    <w:rsid w:val="00CF220F"/>
    <w:rsid w:val="00E846B4"/>
    <w:rsid w:val="00E93E60"/>
    <w:rsid w:val="00EB786C"/>
    <w:rsid w:val="00F3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BBD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173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19B4A5390D4CB8BD4C6125E6C87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BAAED-6E7B-4720-B106-D9A56A78D35F}"/>
      </w:docPartPr>
      <w:docPartBody>
        <w:p w:rsidR="00000000" w:rsidRDefault="00611BAE">
          <w:pPr>
            <w:pStyle w:val="4F19B4A5390D4CB8BD4C6125E6C87CFE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0C8244C6F1A24BF088C20BA09F0F2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EB271-6932-495C-BC39-77AB83BA4A33}"/>
      </w:docPartPr>
      <w:docPartBody>
        <w:p w:rsidR="00000000" w:rsidRDefault="00611BAE">
          <w:pPr>
            <w:pStyle w:val="0C8244C6F1A24BF088C20BA09F0F2609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4D2243DE378456CBD385A25A5426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96641-EC6F-41E1-88BF-7FB235A234F4}"/>
      </w:docPartPr>
      <w:docPartBody>
        <w:p w:rsidR="00000000" w:rsidRDefault="00611BAE">
          <w:pPr>
            <w:pStyle w:val="C4D2243DE378456CBD385A25A54260B2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8098D6FF8A534D52B94DE2C71DAE5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739BD-F7E8-43BF-94FB-54AAD78ED842}"/>
      </w:docPartPr>
      <w:docPartBody>
        <w:p w:rsidR="00000000" w:rsidRDefault="00611BAE">
          <w:pPr>
            <w:pStyle w:val="8098D6FF8A534D52B94DE2C71DAE5740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08D837410F40CBA8E756BE77E5D0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E7B72-89B3-4FDE-A2B9-F9764E400225}"/>
      </w:docPartPr>
      <w:docPartBody>
        <w:p w:rsidR="00000000" w:rsidRDefault="00611BAE">
          <w:pPr>
            <w:pStyle w:val="6508D837410F40CBA8E756BE77E5D0CB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8DA1F13F7C574086B4F734A9DBF71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60486-F875-477E-8949-095B4BDB22F1}"/>
      </w:docPartPr>
      <w:docPartBody>
        <w:p w:rsidR="00000000" w:rsidRDefault="00611BAE">
          <w:pPr>
            <w:pStyle w:val="8DA1F13F7C574086B4F734A9DBF71934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4D6E5E1C0AC4F3AA5CDB2182A94C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5B96B-C049-47F7-9344-1FC23BA54060}"/>
      </w:docPartPr>
      <w:docPartBody>
        <w:p w:rsidR="00000000" w:rsidRDefault="00611BAE">
          <w:pPr>
            <w:pStyle w:val="34D6E5E1C0AC4F3AA5CDB2182A94C109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DC3B92A52B1C465B87E1650E2309F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CB55F-2335-4301-A6D4-34622EB9636F}"/>
      </w:docPartPr>
      <w:docPartBody>
        <w:p w:rsidR="00000000" w:rsidRDefault="00611BAE">
          <w:pPr>
            <w:pStyle w:val="DC3B92A52B1C465B87E1650E2309FC04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8723E4A6AF41D0BA7BA43AE8DF9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7E1C60-7B67-4B65-ACA8-7B3E730BEDE3}"/>
      </w:docPartPr>
      <w:docPartBody>
        <w:p w:rsidR="00000000" w:rsidRDefault="00611BAE">
          <w:pPr>
            <w:pStyle w:val="D78723E4A6AF41D0BA7BA43AE8DF979C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AC249C99088843BA9C6F7708FFE36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47111-834D-4896-A464-C71B0B05057B}"/>
      </w:docPartPr>
      <w:docPartBody>
        <w:p w:rsidR="00000000" w:rsidRDefault="00611BAE">
          <w:pPr>
            <w:pStyle w:val="AC249C99088843BA9C6F7708FFE36A45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37939B46F434888BE723894FA796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2A52A-09C4-4515-ADF9-FA92DCAF599B}"/>
      </w:docPartPr>
      <w:docPartBody>
        <w:p w:rsidR="00000000" w:rsidRDefault="00611BAE">
          <w:pPr>
            <w:pStyle w:val="837939B46F434888BE723894FA796441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45C6A9CCE3E54567943DCC2DD06B0B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3ACE2-7903-4DFF-BBA5-EE4DDFA030F2}"/>
      </w:docPartPr>
      <w:docPartBody>
        <w:p w:rsidR="00000000" w:rsidRDefault="00611BAE">
          <w:pPr>
            <w:pStyle w:val="45C6A9CCE3E54567943DCC2DD06B0BDA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ECF7D4D355481B9E9D32EBBEA6CF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20FDEC-E739-48E5-A162-81B5DB5E07C6}"/>
      </w:docPartPr>
      <w:docPartBody>
        <w:p w:rsidR="00000000" w:rsidRDefault="00611BAE">
          <w:pPr>
            <w:pStyle w:val="13ECF7D4D355481B9E9D32EBBEA6CF94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ED520BE5D42244908AF8D56CB4C246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12168-BCD5-4658-A96E-596BE3B9CA0D}"/>
      </w:docPartPr>
      <w:docPartBody>
        <w:p w:rsidR="00000000" w:rsidRDefault="00611BAE">
          <w:pPr>
            <w:pStyle w:val="ED520BE5D42244908AF8D56CB4C2463F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24C4D96B381498E8FC27C02A7A509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5BDE4-6538-4D6B-BD70-8B368A5486BB}"/>
      </w:docPartPr>
      <w:docPartBody>
        <w:p w:rsidR="00000000" w:rsidRDefault="00611BAE">
          <w:pPr>
            <w:pStyle w:val="524C4D96B381498E8FC27C02A7A5091B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63EB9AE101A745949573AEC36265C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4E3B5-0751-4872-B91E-E45FCE483F25}"/>
      </w:docPartPr>
      <w:docPartBody>
        <w:p w:rsidR="00000000" w:rsidRDefault="00611BAE">
          <w:pPr>
            <w:pStyle w:val="63EB9AE101A745949573AEC36265CE81"/>
          </w:pPr>
          <w:r w:rsidRPr="002454DD">
            <w:rPr>
              <w:rStyle w:val="PlaceholderText"/>
            </w:rPr>
            <w:t>Clic</w:t>
          </w:r>
          <w:r w:rsidRPr="002454DD">
            <w:rPr>
              <w:rStyle w:val="PlaceholderText"/>
            </w:rPr>
            <w:t>k or tap here to enter text.</w:t>
          </w:r>
        </w:p>
      </w:docPartBody>
    </w:docPart>
    <w:docPart>
      <w:docPartPr>
        <w:name w:val="2E82EE2535CF4A73B6871EEC71ED8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57652-73A8-43B3-8F08-4F8EB9C97CA1}"/>
      </w:docPartPr>
      <w:docPartBody>
        <w:p w:rsidR="00000000" w:rsidRDefault="00611BAE">
          <w:pPr>
            <w:pStyle w:val="2E82EE2535CF4A73B6871EEC71ED888B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F7D9B1D247F8445AB54B4B2AC8B36A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FF169-AE6B-4314-8FBF-76BEEBEC5D25}"/>
      </w:docPartPr>
      <w:docPartBody>
        <w:p w:rsidR="00000000" w:rsidRDefault="00611BAE">
          <w:pPr>
            <w:pStyle w:val="F7D9B1D247F8445AB54B4B2AC8B36AF8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AEBEAEB925402FA16F8D143DB65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84F2B0-DD53-4879-90F2-2051DE09633E}"/>
      </w:docPartPr>
      <w:docPartBody>
        <w:p w:rsidR="00000000" w:rsidRDefault="00611BAE">
          <w:pPr>
            <w:pStyle w:val="9CAEBEAEB925402FA16F8D143DB65874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C03D8CD9B0D546DFB3D567442D4828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55714D-CDB8-4AFD-BF46-173E31C15365}"/>
      </w:docPartPr>
      <w:docPartBody>
        <w:p w:rsidR="00000000" w:rsidRDefault="00611BAE">
          <w:pPr>
            <w:pStyle w:val="C03D8CD9B0D546DFB3D567442D4828C3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78FAB9C48754F96AC460A20AD0BF2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132F7-8EFF-4DBE-82F1-0DFC025F2326}"/>
      </w:docPartPr>
      <w:docPartBody>
        <w:p w:rsidR="00000000" w:rsidRDefault="00611BAE">
          <w:pPr>
            <w:pStyle w:val="578FAB9C48754F96AC460A20AD0BF282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FBC0FD2BCC4F4DA9BED9906843EDE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5BCC8-0CF6-415A-BC8E-526C2ECACD72}"/>
      </w:docPartPr>
      <w:docPartBody>
        <w:p w:rsidR="00000000" w:rsidRDefault="00611BAE">
          <w:pPr>
            <w:pStyle w:val="FBC0FD2BCC4F4DA9BED9906843EDE6CD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8FAB4BE7B142D49DDE894B7497C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524FE-164E-413A-9DF7-093957156534}"/>
      </w:docPartPr>
      <w:docPartBody>
        <w:p w:rsidR="00000000" w:rsidRDefault="00611BAE">
          <w:pPr>
            <w:pStyle w:val="858FAB4BE7B142D49DDE894B7497CA1F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AC9B1172D0684BC5A23B002C492F43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3B495-5FD2-4214-A5C6-58A81203ED13}"/>
      </w:docPartPr>
      <w:docPartBody>
        <w:p w:rsidR="00000000" w:rsidRDefault="00611BAE">
          <w:pPr>
            <w:pStyle w:val="AC9B1172D0684BC5A23B002C492F4374"/>
          </w:pPr>
          <w:r w:rsidRPr="002454DD">
            <w:rPr>
              <w:rStyle w:val="PlaceholderText"/>
            </w:rPr>
            <w:t>Click or</w:t>
          </w:r>
          <w:r w:rsidRPr="002454DD">
            <w:rPr>
              <w:rStyle w:val="PlaceholderText"/>
            </w:rPr>
            <w:t xml:space="preserve"> tap here to enter text.</w:t>
          </w:r>
        </w:p>
      </w:docPartBody>
    </w:docPart>
    <w:docPart>
      <w:docPartPr>
        <w:name w:val="F0112A73ECB348BB8A9648D24BADD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E34D80-DBD0-4F85-99E8-CA752E84101F}"/>
      </w:docPartPr>
      <w:docPartBody>
        <w:p w:rsidR="00000000" w:rsidRDefault="00611BAE">
          <w:pPr>
            <w:pStyle w:val="F0112A73ECB348BB8A9648D24BADD40C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9F520F16E1146BD9BED7532AE41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800FF-1926-41AF-846B-77A96CDBB83B}"/>
      </w:docPartPr>
      <w:docPartBody>
        <w:p w:rsidR="00000000" w:rsidRDefault="00611BAE">
          <w:pPr>
            <w:pStyle w:val="B9F520F16E1146BD9BED7532AE41441E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ACA16053ED940CDA3BFB86FED40B1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3CAF5-5CAD-4FDD-87DC-7A3728CAAF13}"/>
      </w:docPartPr>
      <w:docPartBody>
        <w:p w:rsidR="00000000" w:rsidRDefault="00611BAE">
          <w:pPr>
            <w:pStyle w:val="0ACA16053ED940CDA3BFB86FED40B1BE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29197EC64A0D40BA914BFE4C366434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E00C7-1AAB-4920-8EF2-35A5C0A3BD6A}"/>
      </w:docPartPr>
      <w:docPartBody>
        <w:p w:rsidR="00000000" w:rsidRDefault="00611BAE">
          <w:pPr>
            <w:pStyle w:val="29197EC64A0D40BA914BFE4C366434CA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637A1F34F347D6AD806AD11D480C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BC431-7D3B-46FC-9D76-0E57D0DFE831}"/>
      </w:docPartPr>
      <w:docPartBody>
        <w:p w:rsidR="00000000" w:rsidRDefault="00611BAE">
          <w:pPr>
            <w:pStyle w:val="94637A1F34F347D6AD806AD11D480C29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793658067B024B58821F4C32D9732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C74D2-0439-4E89-ADED-17FBED5DD0E7}"/>
      </w:docPartPr>
      <w:docPartBody>
        <w:p w:rsidR="00000000" w:rsidRDefault="00611BAE">
          <w:pPr>
            <w:pStyle w:val="793658067B024B58821F4C32D9732E72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EC3A7BCEB240A5B559425F77C85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6CD17-6961-40BE-A270-164F3B1D42E3}"/>
      </w:docPartPr>
      <w:docPartBody>
        <w:p w:rsidR="00000000" w:rsidRDefault="00611BAE">
          <w:pPr>
            <w:pStyle w:val="8CEC3A7BCEB240A5B559425F77C85B4F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3F569E441AF24CE5951BCA3006B89A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AF5082-086C-4046-9B9C-D2BC30FB0AF6}"/>
      </w:docPartPr>
      <w:docPartBody>
        <w:p w:rsidR="00000000" w:rsidRDefault="00611BAE">
          <w:pPr>
            <w:pStyle w:val="3F569E441AF24CE5951BCA3006B89AAF"/>
          </w:pPr>
          <w:r w:rsidRPr="002454DD">
            <w:rPr>
              <w:rStyle w:val="PlaceholderText"/>
            </w:rPr>
            <w:t xml:space="preserve">Click or </w:t>
          </w:r>
          <w:r w:rsidRPr="002454DD">
            <w:rPr>
              <w:rStyle w:val="PlaceholderText"/>
            </w:rPr>
            <w:t>tap here to enter text.</w:t>
          </w:r>
        </w:p>
      </w:docPartBody>
    </w:docPart>
    <w:docPart>
      <w:docPartPr>
        <w:name w:val="249012A851344B10B1FAE7187B267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C625E-7EA1-4B94-922B-4C42991F421B}"/>
      </w:docPartPr>
      <w:docPartBody>
        <w:p w:rsidR="00000000" w:rsidRDefault="00611BAE">
          <w:pPr>
            <w:pStyle w:val="249012A851344B10B1FAE7187B267AC2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AA6BB32105F740A6B8015B5C8DD5E4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C6720-C3DE-44C0-977E-292AE4E66B56}"/>
      </w:docPartPr>
      <w:docPartBody>
        <w:p w:rsidR="00000000" w:rsidRDefault="00611BAE">
          <w:pPr>
            <w:pStyle w:val="AA6BB32105F740A6B8015B5C8DD5E47D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DC1A5707CF45A885EE96ACD77C8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9127F-3C4F-464C-BBE8-8E348E20E4C2}"/>
      </w:docPartPr>
      <w:docPartBody>
        <w:p w:rsidR="00000000" w:rsidRDefault="00611BAE">
          <w:pPr>
            <w:pStyle w:val="12DC1A5707CF45A885EE96ACD77C8701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A762B6E72820415E89C8D2C4B3516E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69E1F7-0F25-4450-ADD8-7F88C8E57652}"/>
      </w:docPartPr>
      <w:docPartBody>
        <w:p w:rsidR="00000000" w:rsidRDefault="00611BAE">
          <w:pPr>
            <w:pStyle w:val="A762B6E72820415E89C8D2C4B3516EAF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2891B89B5C4C008943CDA9EC0F34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7DAB2-10C7-4C3B-B14C-B08D42C91F25}"/>
      </w:docPartPr>
      <w:docPartBody>
        <w:p w:rsidR="00000000" w:rsidRDefault="00611BAE">
          <w:pPr>
            <w:pStyle w:val="512891B89B5C4C008943CDA9EC0F34FC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F22B4FD708C54C36B3632E34550C4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3103C-D956-4AE5-8587-4636B0EFBB64}"/>
      </w:docPartPr>
      <w:docPartBody>
        <w:p w:rsidR="00000000" w:rsidRDefault="00611BAE">
          <w:pPr>
            <w:pStyle w:val="F22B4FD708C54C36B3632E34550C4D64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4A2BF3976C47D6AAFC7D7DD85092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38156-61A7-40FD-8E86-DBAF2075B89C}"/>
      </w:docPartPr>
      <w:docPartBody>
        <w:p w:rsidR="00000000" w:rsidRDefault="00611BAE">
          <w:pPr>
            <w:pStyle w:val="944A2BF3976C47D6AAFC7D7DD85092E0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970464179BCA40208B47EE33DD925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4AB7EB-9AFB-4A11-9B93-A4B82F38AF72}"/>
      </w:docPartPr>
      <w:docPartBody>
        <w:p w:rsidR="00000000" w:rsidRDefault="00611BAE">
          <w:pPr>
            <w:pStyle w:val="970464179BCA40208B47EE33DD92537D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3660DE27984CA0A7CE9B449313B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E7059-5742-49D6-AF9B-B94EAB011954}"/>
      </w:docPartPr>
      <w:docPartBody>
        <w:p w:rsidR="00000000" w:rsidRDefault="00611BAE">
          <w:pPr>
            <w:pStyle w:val="BE3660DE27984CA0A7CE9B449313BA69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9E84C0A1667647D49F3016CFBA9A2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4BB12A-F3D4-44E1-A24C-AC69F22BABB3}"/>
      </w:docPartPr>
      <w:docPartBody>
        <w:p w:rsidR="00000000" w:rsidRDefault="00611BAE">
          <w:pPr>
            <w:pStyle w:val="9E84C0A1667647D49F3016CFBA9A223F"/>
          </w:pPr>
          <w:r w:rsidRPr="002454DD">
            <w:rPr>
              <w:rStyle w:val="PlaceholderText"/>
            </w:rPr>
            <w:t xml:space="preserve">Click or tap </w:t>
          </w:r>
          <w:r w:rsidRPr="002454DD">
            <w:rPr>
              <w:rStyle w:val="PlaceholderText"/>
            </w:rPr>
            <w:t>here to enter text.</w:t>
          </w:r>
        </w:p>
      </w:docPartBody>
    </w:docPart>
    <w:docPart>
      <w:docPartPr>
        <w:name w:val="08E253AE75BD41A4BC8A137E96F054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398B8-E611-41A3-86A7-B0D5721EAE43}"/>
      </w:docPartPr>
      <w:docPartBody>
        <w:p w:rsidR="00000000" w:rsidRDefault="00611BAE">
          <w:pPr>
            <w:pStyle w:val="08E253AE75BD41A4BC8A137E96F05471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09408DDA6CD048A489FC85E42B2D19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0F8E7-A6F0-47E5-A739-59AF816E27CF}"/>
      </w:docPartPr>
      <w:docPartBody>
        <w:p w:rsidR="00000000" w:rsidRDefault="00611BAE">
          <w:pPr>
            <w:pStyle w:val="09408DDA6CD048A489FC85E42B2D195C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D1A39D6CFA46EC91506A66081DE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D8159-8C70-40F2-A80D-C99F9D777C70}"/>
      </w:docPartPr>
      <w:docPartBody>
        <w:p w:rsidR="00000000" w:rsidRDefault="00611BAE">
          <w:pPr>
            <w:pStyle w:val="30D1A39D6CFA46EC91506A66081DE046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5D4E6D8A3BA0493FAD049178C28B8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281A8-7F9A-4F9F-AD9D-FD36C7ACB4EB}"/>
      </w:docPartPr>
      <w:docPartBody>
        <w:p w:rsidR="00000000" w:rsidRDefault="00611BAE">
          <w:pPr>
            <w:pStyle w:val="5D4E6D8A3BA0493FAD049178C28B8730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967EB174314842B01E40E2A7D74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EE263E-BF61-4FDA-B159-C556F412F27C}"/>
      </w:docPartPr>
      <w:docPartBody>
        <w:p w:rsidR="00000000" w:rsidRDefault="00611BAE">
          <w:pPr>
            <w:pStyle w:val="75967EB174314842B01E40E2A7D74983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89ABC194A5444891B4CB6FE90AFAF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8A578-4AFE-49EB-A764-876932F49985}"/>
      </w:docPartPr>
      <w:docPartBody>
        <w:p w:rsidR="00000000" w:rsidRDefault="00611BAE">
          <w:pPr>
            <w:pStyle w:val="89ABC194A5444891B4CB6FE90AFAFA16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19352E9E5064045A9A64E0BFF322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0E2E5-DF0B-4DF6-831D-6CA2EDBAAAA6}"/>
      </w:docPartPr>
      <w:docPartBody>
        <w:p w:rsidR="00000000" w:rsidRDefault="00611BAE">
          <w:pPr>
            <w:pStyle w:val="319352E9E5064045A9A64E0BFF32208A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A03FB2B8CF304C1687B4903D73885A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93FF09-FAEE-474D-9AE8-11579285A0B4}"/>
      </w:docPartPr>
      <w:docPartBody>
        <w:p w:rsidR="00000000" w:rsidRDefault="00611BAE">
          <w:pPr>
            <w:pStyle w:val="A03FB2B8CF304C1687B4903D73885A7A"/>
          </w:pPr>
          <w:r w:rsidRPr="005645A6">
            <w:rPr>
              <w:rStyle w:val="PlaceholderText"/>
            </w:rPr>
            <w:t xml:space="preserve">Click or tap </w:t>
          </w:r>
          <w:r w:rsidRPr="005645A6">
            <w:rPr>
              <w:rStyle w:val="PlaceholderText"/>
            </w:rPr>
            <w:t>here to enter text.</w:t>
          </w:r>
        </w:p>
      </w:docPartBody>
    </w:docPart>
    <w:docPart>
      <w:docPartPr>
        <w:name w:val="079F74877E8742ED9690671AFB32A3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DD178F-B940-45BE-B56C-0752AEAD6ED6}"/>
      </w:docPartPr>
      <w:docPartBody>
        <w:p w:rsidR="00000000" w:rsidRDefault="00611BAE">
          <w:pPr>
            <w:pStyle w:val="079F74877E8742ED9690671AFB32A32A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C969226D296B4CA3A4E909AF42A12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D73F8-4B4E-4392-B35A-3C13D0498FF3}"/>
      </w:docPartPr>
      <w:docPartBody>
        <w:p w:rsidR="00000000" w:rsidRDefault="00611BAE">
          <w:pPr>
            <w:pStyle w:val="C969226D296B4CA3A4E909AF42A125B0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C1C49261C64103A7F9A78525F0F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1716E-CC71-47D0-AA7C-8240CE62D4FC}"/>
      </w:docPartPr>
      <w:docPartBody>
        <w:p w:rsidR="00000000" w:rsidRDefault="00611BAE" w:rsidP="00611BAE">
          <w:pPr>
            <w:pStyle w:val="C5C1C49261C64103A7F9A78525F0F1FE"/>
          </w:pPr>
          <w:r w:rsidRPr="003A66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9CAB7D82C6E34607BB6E698D128BE4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E9098-DEE6-4A8A-B7BF-E587ADAC116C}"/>
      </w:docPartPr>
      <w:docPartBody>
        <w:p w:rsidR="00000000" w:rsidRDefault="00611BAE" w:rsidP="00611BAE">
          <w:pPr>
            <w:pStyle w:val="9CAB7D82C6E34607BB6E698D128BE4B8"/>
          </w:pPr>
          <w:r w:rsidRPr="002454D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AE"/>
    <w:rsid w:val="0061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1BAE"/>
    <w:rPr>
      <w:color w:val="808080"/>
    </w:rPr>
  </w:style>
  <w:style w:type="paragraph" w:customStyle="1" w:styleId="4F19B4A5390D4CB8BD4C6125E6C87CFE">
    <w:name w:val="4F19B4A5390D4CB8BD4C6125E6C87CFE"/>
  </w:style>
  <w:style w:type="paragraph" w:customStyle="1" w:styleId="0C8244C6F1A24BF088C20BA09F0F2609">
    <w:name w:val="0C8244C6F1A24BF088C20BA09F0F2609"/>
  </w:style>
  <w:style w:type="paragraph" w:customStyle="1" w:styleId="C4D2243DE378456CBD385A25A54260B2">
    <w:name w:val="C4D2243DE378456CBD385A25A54260B2"/>
  </w:style>
  <w:style w:type="paragraph" w:customStyle="1" w:styleId="8098D6FF8A534D52B94DE2C71DAE5740">
    <w:name w:val="8098D6FF8A534D52B94DE2C71DAE5740"/>
  </w:style>
  <w:style w:type="paragraph" w:customStyle="1" w:styleId="6508D837410F40CBA8E756BE77E5D0CB">
    <w:name w:val="6508D837410F40CBA8E756BE77E5D0CB"/>
  </w:style>
  <w:style w:type="paragraph" w:customStyle="1" w:styleId="8DA1F13F7C574086B4F734A9DBF71934">
    <w:name w:val="8DA1F13F7C574086B4F734A9DBF71934"/>
  </w:style>
  <w:style w:type="paragraph" w:customStyle="1" w:styleId="34D6E5E1C0AC4F3AA5CDB2182A94C109">
    <w:name w:val="34D6E5E1C0AC4F3AA5CDB2182A94C109"/>
  </w:style>
  <w:style w:type="paragraph" w:customStyle="1" w:styleId="DC3B92A52B1C465B87E1650E2309FC04">
    <w:name w:val="DC3B92A52B1C465B87E1650E2309FC04"/>
  </w:style>
  <w:style w:type="paragraph" w:customStyle="1" w:styleId="D78723E4A6AF41D0BA7BA43AE8DF979C">
    <w:name w:val="D78723E4A6AF41D0BA7BA43AE8DF979C"/>
  </w:style>
  <w:style w:type="paragraph" w:customStyle="1" w:styleId="AC249C99088843BA9C6F7708FFE36A45">
    <w:name w:val="AC249C99088843BA9C6F7708FFE36A45"/>
  </w:style>
  <w:style w:type="paragraph" w:customStyle="1" w:styleId="837939B46F434888BE723894FA796441">
    <w:name w:val="837939B46F434888BE723894FA796441"/>
  </w:style>
  <w:style w:type="paragraph" w:customStyle="1" w:styleId="45C6A9CCE3E54567943DCC2DD06B0BDA">
    <w:name w:val="45C6A9CCE3E54567943DCC2DD06B0BDA"/>
  </w:style>
  <w:style w:type="paragraph" w:customStyle="1" w:styleId="13ECF7D4D355481B9E9D32EBBEA6CF94">
    <w:name w:val="13ECF7D4D355481B9E9D32EBBEA6CF94"/>
  </w:style>
  <w:style w:type="paragraph" w:customStyle="1" w:styleId="ED520BE5D42244908AF8D56CB4C2463F">
    <w:name w:val="ED520BE5D42244908AF8D56CB4C2463F"/>
  </w:style>
  <w:style w:type="paragraph" w:customStyle="1" w:styleId="524C4D96B381498E8FC27C02A7A5091B">
    <w:name w:val="524C4D96B381498E8FC27C02A7A5091B"/>
  </w:style>
  <w:style w:type="paragraph" w:customStyle="1" w:styleId="63EB9AE101A745949573AEC36265CE81">
    <w:name w:val="63EB9AE101A745949573AEC36265CE81"/>
  </w:style>
  <w:style w:type="paragraph" w:customStyle="1" w:styleId="2E82EE2535CF4A73B6871EEC71ED888B">
    <w:name w:val="2E82EE2535CF4A73B6871EEC71ED888B"/>
  </w:style>
  <w:style w:type="paragraph" w:customStyle="1" w:styleId="F7D9B1D247F8445AB54B4B2AC8B36AF8">
    <w:name w:val="F7D9B1D247F8445AB54B4B2AC8B36AF8"/>
  </w:style>
  <w:style w:type="paragraph" w:customStyle="1" w:styleId="9CAEBEAEB925402FA16F8D143DB65874">
    <w:name w:val="9CAEBEAEB925402FA16F8D143DB65874"/>
  </w:style>
  <w:style w:type="paragraph" w:customStyle="1" w:styleId="C03D8CD9B0D546DFB3D567442D4828C3">
    <w:name w:val="C03D8CD9B0D546DFB3D567442D4828C3"/>
  </w:style>
  <w:style w:type="paragraph" w:customStyle="1" w:styleId="578FAB9C48754F96AC460A20AD0BF282">
    <w:name w:val="578FAB9C48754F96AC460A20AD0BF282"/>
  </w:style>
  <w:style w:type="paragraph" w:customStyle="1" w:styleId="FBC0FD2BCC4F4DA9BED9906843EDE6CD">
    <w:name w:val="FBC0FD2BCC4F4DA9BED9906843EDE6CD"/>
  </w:style>
  <w:style w:type="paragraph" w:customStyle="1" w:styleId="858FAB4BE7B142D49DDE894B7497CA1F">
    <w:name w:val="858FAB4BE7B142D49DDE894B7497CA1F"/>
  </w:style>
  <w:style w:type="paragraph" w:customStyle="1" w:styleId="AC9B1172D0684BC5A23B002C492F4374">
    <w:name w:val="AC9B1172D0684BC5A23B002C492F4374"/>
  </w:style>
  <w:style w:type="paragraph" w:customStyle="1" w:styleId="F0112A73ECB348BB8A9648D24BADD40C">
    <w:name w:val="F0112A73ECB348BB8A9648D24BADD40C"/>
  </w:style>
  <w:style w:type="paragraph" w:customStyle="1" w:styleId="B9F520F16E1146BD9BED7532AE41441E">
    <w:name w:val="B9F520F16E1146BD9BED7532AE41441E"/>
  </w:style>
  <w:style w:type="paragraph" w:customStyle="1" w:styleId="0ACA16053ED940CDA3BFB86FED40B1BE">
    <w:name w:val="0ACA16053ED940CDA3BFB86FED40B1BE"/>
  </w:style>
  <w:style w:type="paragraph" w:customStyle="1" w:styleId="29197EC64A0D40BA914BFE4C366434CA">
    <w:name w:val="29197EC64A0D40BA914BFE4C366434CA"/>
  </w:style>
  <w:style w:type="paragraph" w:customStyle="1" w:styleId="94637A1F34F347D6AD806AD11D480C29">
    <w:name w:val="94637A1F34F347D6AD806AD11D480C29"/>
  </w:style>
  <w:style w:type="paragraph" w:customStyle="1" w:styleId="793658067B024B58821F4C32D9732E72">
    <w:name w:val="793658067B024B58821F4C32D9732E72"/>
  </w:style>
  <w:style w:type="paragraph" w:customStyle="1" w:styleId="8CEC3A7BCEB240A5B559425F77C85B4F">
    <w:name w:val="8CEC3A7BCEB240A5B559425F77C85B4F"/>
  </w:style>
  <w:style w:type="paragraph" w:customStyle="1" w:styleId="3F569E441AF24CE5951BCA3006B89AAF">
    <w:name w:val="3F569E441AF24CE5951BCA3006B89AAF"/>
  </w:style>
  <w:style w:type="paragraph" w:customStyle="1" w:styleId="249012A851344B10B1FAE7187B267AC2">
    <w:name w:val="249012A851344B10B1FAE7187B267AC2"/>
  </w:style>
  <w:style w:type="paragraph" w:customStyle="1" w:styleId="AA6BB32105F740A6B8015B5C8DD5E47D">
    <w:name w:val="AA6BB32105F740A6B8015B5C8DD5E47D"/>
  </w:style>
  <w:style w:type="paragraph" w:customStyle="1" w:styleId="12DC1A5707CF45A885EE96ACD77C8701">
    <w:name w:val="12DC1A5707CF45A885EE96ACD77C8701"/>
  </w:style>
  <w:style w:type="paragraph" w:customStyle="1" w:styleId="A762B6E72820415E89C8D2C4B3516EAF">
    <w:name w:val="A762B6E72820415E89C8D2C4B3516EAF"/>
  </w:style>
  <w:style w:type="paragraph" w:customStyle="1" w:styleId="512891B89B5C4C008943CDA9EC0F34FC">
    <w:name w:val="512891B89B5C4C008943CDA9EC0F34FC"/>
  </w:style>
  <w:style w:type="paragraph" w:customStyle="1" w:styleId="F22B4FD708C54C36B3632E34550C4D64">
    <w:name w:val="F22B4FD708C54C36B3632E34550C4D64"/>
  </w:style>
  <w:style w:type="paragraph" w:customStyle="1" w:styleId="944A2BF3976C47D6AAFC7D7DD85092E0">
    <w:name w:val="944A2BF3976C47D6AAFC7D7DD85092E0"/>
  </w:style>
  <w:style w:type="paragraph" w:customStyle="1" w:styleId="970464179BCA40208B47EE33DD92537D">
    <w:name w:val="970464179BCA40208B47EE33DD92537D"/>
  </w:style>
  <w:style w:type="paragraph" w:customStyle="1" w:styleId="BE3660DE27984CA0A7CE9B449313BA69">
    <w:name w:val="BE3660DE27984CA0A7CE9B449313BA69"/>
  </w:style>
  <w:style w:type="paragraph" w:customStyle="1" w:styleId="9E84C0A1667647D49F3016CFBA9A223F">
    <w:name w:val="9E84C0A1667647D49F3016CFBA9A223F"/>
  </w:style>
  <w:style w:type="paragraph" w:customStyle="1" w:styleId="08E253AE75BD41A4BC8A137E96F05471">
    <w:name w:val="08E253AE75BD41A4BC8A137E96F05471"/>
  </w:style>
  <w:style w:type="paragraph" w:customStyle="1" w:styleId="09408DDA6CD048A489FC85E42B2D195C">
    <w:name w:val="09408DDA6CD048A489FC85E42B2D195C"/>
  </w:style>
  <w:style w:type="paragraph" w:customStyle="1" w:styleId="30D1A39D6CFA46EC91506A66081DE046">
    <w:name w:val="30D1A39D6CFA46EC91506A66081DE046"/>
  </w:style>
  <w:style w:type="paragraph" w:customStyle="1" w:styleId="5D4E6D8A3BA0493FAD049178C28B8730">
    <w:name w:val="5D4E6D8A3BA0493FAD049178C28B8730"/>
  </w:style>
  <w:style w:type="paragraph" w:customStyle="1" w:styleId="75967EB174314842B01E40E2A7D74983">
    <w:name w:val="75967EB174314842B01E40E2A7D74983"/>
  </w:style>
  <w:style w:type="paragraph" w:customStyle="1" w:styleId="89ABC194A5444891B4CB6FE90AFAFA16">
    <w:name w:val="89ABC194A5444891B4CB6FE90AFAFA16"/>
  </w:style>
  <w:style w:type="paragraph" w:customStyle="1" w:styleId="319352E9E5064045A9A64E0BFF32208A">
    <w:name w:val="319352E9E5064045A9A64E0BFF32208A"/>
  </w:style>
  <w:style w:type="paragraph" w:customStyle="1" w:styleId="A03FB2B8CF304C1687B4903D73885A7A">
    <w:name w:val="A03FB2B8CF304C1687B4903D73885A7A"/>
  </w:style>
  <w:style w:type="paragraph" w:customStyle="1" w:styleId="079F74877E8742ED9690671AFB32A32A">
    <w:name w:val="079F74877E8742ED9690671AFB32A32A"/>
  </w:style>
  <w:style w:type="paragraph" w:customStyle="1" w:styleId="C969226D296B4CA3A4E909AF42A125B0">
    <w:name w:val="C969226D296B4CA3A4E909AF42A125B0"/>
  </w:style>
  <w:style w:type="paragraph" w:customStyle="1" w:styleId="C5C1C49261C64103A7F9A78525F0F1FE">
    <w:name w:val="C5C1C49261C64103A7F9A78525F0F1FE"/>
    <w:rsid w:val="00611BAE"/>
  </w:style>
  <w:style w:type="paragraph" w:customStyle="1" w:styleId="9CAB7D82C6E34607BB6E698D128BE4B8">
    <w:name w:val="9CAB7D82C6E34607BB6E698D128BE4B8"/>
    <w:rsid w:val="00611B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CW Step III Checklist 6.22.21</Template>
  <TotalTime>13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Thomas</dc:creator>
  <cp:keywords/>
  <dc:description/>
  <cp:lastModifiedBy>Brown, Thomas</cp:lastModifiedBy>
  <cp:revision>1</cp:revision>
  <dcterms:created xsi:type="dcterms:W3CDTF">2023-06-07T15:57:00Z</dcterms:created>
  <dcterms:modified xsi:type="dcterms:W3CDTF">2023-06-07T16:10:00Z</dcterms:modified>
</cp:coreProperties>
</file>